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CFE" w:rsidRPr="008913DB" w:rsidRDefault="00F2012B" w:rsidP="00AE5B59">
      <w:pPr>
        <w:spacing w:after="0" w:line="240" w:lineRule="auto"/>
        <w:jc w:val="center"/>
        <w:rPr>
          <w:rFonts w:ascii="Assistant" w:eastAsia="Times New Roman" w:hAnsi="Assistant" w:cs="Assistant"/>
          <w:color w:val="000000"/>
          <w:sz w:val="24"/>
          <w:szCs w:val="24"/>
        </w:rPr>
      </w:pPr>
      <w:r>
        <w:rPr>
          <w:rFonts w:ascii="Assistant" w:eastAsia="Times New Roman" w:hAnsi="Assistant" w:cs="Assistant"/>
          <w:noProof/>
          <w:color w:val="000000"/>
          <w:sz w:val="24"/>
          <w:szCs w:val="24"/>
        </w:rPr>
        <w:drawing>
          <wp:inline distT="0" distB="0" distL="0" distR="0">
            <wp:extent cx="1384801" cy="14097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sis Project Logo Blu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88273" cy="1413235"/>
                    </a:xfrm>
                    <a:prstGeom prst="rect">
                      <a:avLst/>
                    </a:prstGeom>
                  </pic:spPr>
                </pic:pic>
              </a:graphicData>
            </a:graphic>
          </wp:inline>
        </w:drawing>
      </w:r>
    </w:p>
    <w:p w:rsidR="00450CFE" w:rsidRPr="008913DB" w:rsidRDefault="00450CFE" w:rsidP="00450CFE">
      <w:pPr>
        <w:spacing w:after="0" w:line="240" w:lineRule="auto"/>
        <w:jc w:val="center"/>
        <w:rPr>
          <w:rFonts w:ascii="Assistant" w:eastAsia="Times New Roman" w:hAnsi="Assistant" w:cs="Assistant"/>
          <w:color w:val="000000"/>
          <w:sz w:val="24"/>
          <w:szCs w:val="24"/>
        </w:rPr>
      </w:pPr>
    </w:p>
    <w:p w:rsidR="007431F8" w:rsidRDefault="007431F8" w:rsidP="007431F8">
      <w:pPr>
        <w:pStyle w:val="NoSpacing"/>
        <w:jc w:val="center"/>
        <w:rPr>
          <w:rFonts w:ascii="Arial" w:hAnsi="Arial" w:cs="Arial"/>
          <w:sz w:val="24"/>
          <w:szCs w:val="24"/>
        </w:rPr>
      </w:pPr>
      <w:r w:rsidRPr="00480878">
        <w:rPr>
          <w:rFonts w:ascii="Arial" w:hAnsi="Arial" w:cs="Arial"/>
          <w:sz w:val="24"/>
          <w:szCs w:val="24"/>
        </w:rPr>
        <w:t>We a</w:t>
      </w:r>
      <w:r>
        <w:rPr>
          <w:rFonts w:ascii="Arial" w:hAnsi="Arial" w:cs="Arial"/>
          <w:sz w:val="24"/>
          <w:szCs w:val="24"/>
        </w:rPr>
        <w:t>re currently looking to recruit</w:t>
      </w:r>
      <w:r w:rsidR="00326C25">
        <w:rPr>
          <w:rFonts w:ascii="Arial" w:hAnsi="Arial" w:cs="Arial"/>
          <w:sz w:val="24"/>
          <w:szCs w:val="24"/>
        </w:rPr>
        <w:t xml:space="preserve"> for</w:t>
      </w:r>
      <w:r w:rsidR="00F956E3">
        <w:rPr>
          <w:rFonts w:ascii="Arial" w:hAnsi="Arial" w:cs="Arial"/>
          <w:sz w:val="24"/>
          <w:szCs w:val="24"/>
        </w:rPr>
        <w:t xml:space="preserve"> an</w:t>
      </w:r>
    </w:p>
    <w:p w:rsidR="00326C25" w:rsidRPr="00AE5B59" w:rsidRDefault="00F956E3" w:rsidP="00326C25">
      <w:pPr>
        <w:spacing w:after="60" w:line="240" w:lineRule="auto"/>
        <w:jc w:val="center"/>
        <w:rPr>
          <w:rFonts w:ascii="Assistant" w:eastAsia="Times New Roman" w:hAnsi="Assistant" w:cs="Assistant"/>
          <w:b/>
          <w:color w:val="12314D" w:themeColor="text2"/>
          <w:sz w:val="32"/>
          <w:szCs w:val="32"/>
        </w:rPr>
      </w:pPr>
      <w:r>
        <w:rPr>
          <w:rFonts w:ascii="Assistant" w:eastAsia="Times New Roman" w:hAnsi="Assistant" w:cs="Assistant"/>
          <w:b/>
          <w:color w:val="12314D" w:themeColor="text2"/>
          <w:sz w:val="32"/>
          <w:szCs w:val="32"/>
        </w:rPr>
        <w:t>Early Years Practitioner</w:t>
      </w:r>
    </w:p>
    <w:p w:rsidR="00326C25" w:rsidRPr="00F2012B" w:rsidRDefault="00326C25" w:rsidP="00326C25">
      <w:pPr>
        <w:spacing w:after="60" w:line="240" w:lineRule="auto"/>
        <w:jc w:val="center"/>
        <w:rPr>
          <w:rFonts w:ascii="Assistant" w:eastAsia="Times New Roman" w:hAnsi="Assistant" w:cs="Assistant"/>
          <w:b/>
          <w:bCs/>
          <w:color w:val="000000"/>
          <w:sz w:val="24"/>
          <w:szCs w:val="28"/>
        </w:rPr>
      </w:pPr>
      <w:r w:rsidRPr="00F2012B">
        <w:rPr>
          <w:rFonts w:ascii="Assistant" w:eastAsia="Times New Roman" w:hAnsi="Assistant" w:cs="Assistant"/>
          <w:b/>
          <w:bCs/>
          <w:color w:val="000000"/>
          <w:sz w:val="24"/>
          <w:szCs w:val="28"/>
        </w:rPr>
        <w:t xml:space="preserve">Salary: </w:t>
      </w:r>
      <w:r>
        <w:rPr>
          <w:rFonts w:ascii="Assistant" w:eastAsia="Times New Roman" w:hAnsi="Assistant" w:cs="Assistant"/>
          <w:b/>
          <w:bCs/>
          <w:color w:val="000000"/>
          <w:sz w:val="24"/>
          <w:szCs w:val="28"/>
        </w:rPr>
        <w:t>£9.00 per hour</w:t>
      </w:r>
    </w:p>
    <w:p w:rsidR="00D05BE4" w:rsidRDefault="00326C25" w:rsidP="00D05BE4">
      <w:pPr>
        <w:spacing w:after="0"/>
        <w:jc w:val="center"/>
        <w:rPr>
          <w:rFonts w:ascii="Assistant" w:eastAsia="Times New Roman" w:hAnsi="Assistant" w:cs="Assistant"/>
          <w:b/>
          <w:bCs/>
          <w:color w:val="000000"/>
        </w:rPr>
      </w:pPr>
      <w:r w:rsidRPr="00F956E3">
        <w:rPr>
          <w:rFonts w:ascii="Assistant" w:eastAsia="Times New Roman" w:hAnsi="Assistant" w:cs="Assistant"/>
          <w:b/>
          <w:bCs/>
          <w:color w:val="000000"/>
        </w:rPr>
        <w:t>Working pattern</w:t>
      </w:r>
      <w:r w:rsidR="00D05BE4">
        <w:rPr>
          <w:rFonts w:ascii="Assistant" w:eastAsia="Times New Roman" w:hAnsi="Assistant" w:cs="Assistant"/>
          <w:b/>
          <w:bCs/>
          <w:color w:val="000000"/>
        </w:rPr>
        <w:t>: Mondays 9am to 4pm and Tuesdays 9am to 2.30pm (12 hours per week)</w:t>
      </w:r>
    </w:p>
    <w:p w:rsidR="00D05BE4" w:rsidRDefault="00D05BE4" w:rsidP="00D05BE4">
      <w:pPr>
        <w:spacing w:after="0"/>
        <w:jc w:val="center"/>
        <w:rPr>
          <w:rFonts w:ascii="Assistant" w:eastAsia="Times New Roman" w:hAnsi="Assistant" w:cs="Assistant"/>
          <w:b/>
          <w:bCs/>
          <w:color w:val="000000"/>
        </w:rPr>
      </w:pPr>
      <w:proofErr w:type="gramStart"/>
      <w:r>
        <w:rPr>
          <w:rFonts w:ascii="Assistant" w:eastAsia="Times New Roman" w:hAnsi="Assistant" w:cs="Assistant"/>
          <w:b/>
          <w:bCs/>
          <w:color w:val="000000"/>
        </w:rPr>
        <w:t>plus</w:t>
      </w:r>
      <w:proofErr w:type="gramEnd"/>
      <w:r>
        <w:rPr>
          <w:rFonts w:ascii="Assistant" w:eastAsia="Times New Roman" w:hAnsi="Assistant" w:cs="Assistant"/>
          <w:b/>
          <w:bCs/>
          <w:color w:val="000000"/>
        </w:rPr>
        <w:t xml:space="preserve"> once a month attendance at team meeting (paid)</w:t>
      </w:r>
    </w:p>
    <w:p w:rsidR="00F956E3" w:rsidRDefault="00F956E3" w:rsidP="00F2012B">
      <w:pPr>
        <w:spacing w:after="60" w:line="240" w:lineRule="auto"/>
        <w:rPr>
          <w:rFonts w:ascii="Assistant" w:eastAsia="Times New Roman" w:hAnsi="Assistant" w:cs="Assistant"/>
          <w:b/>
          <w:color w:val="000000"/>
          <w:sz w:val="24"/>
          <w:szCs w:val="24"/>
        </w:rPr>
      </w:pPr>
    </w:p>
    <w:p w:rsidR="00517246" w:rsidRPr="008913DB" w:rsidRDefault="00517246" w:rsidP="00F2012B">
      <w:pPr>
        <w:spacing w:after="60" w:line="240" w:lineRule="auto"/>
        <w:rPr>
          <w:rFonts w:ascii="Assistant" w:eastAsia="Times New Roman" w:hAnsi="Assistant" w:cs="Assistant"/>
          <w:b/>
          <w:color w:val="000000"/>
          <w:sz w:val="24"/>
          <w:szCs w:val="24"/>
        </w:rPr>
      </w:pPr>
      <w:r w:rsidRPr="008913DB">
        <w:rPr>
          <w:rFonts w:ascii="Assistant" w:eastAsia="Times New Roman" w:hAnsi="Assistant" w:cs="Assistant"/>
          <w:b/>
          <w:color w:val="000000"/>
          <w:sz w:val="24"/>
          <w:szCs w:val="24"/>
        </w:rPr>
        <w:t>Who we are:</w:t>
      </w:r>
    </w:p>
    <w:p w:rsidR="00517246" w:rsidRPr="008913DB" w:rsidRDefault="00517246" w:rsidP="00F2012B">
      <w:pPr>
        <w:spacing w:after="60" w:line="240" w:lineRule="auto"/>
        <w:rPr>
          <w:rFonts w:ascii="Assistant" w:eastAsia="Times New Roman" w:hAnsi="Assistant" w:cs="Assistant"/>
          <w:color w:val="000000"/>
          <w:sz w:val="24"/>
          <w:szCs w:val="24"/>
        </w:rPr>
      </w:pPr>
      <w:r w:rsidRPr="00F2012B">
        <w:rPr>
          <w:rFonts w:ascii="Assistant" w:eastAsia="Times New Roman" w:hAnsi="Assistant" w:cs="Assistant"/>
          <w:color w:val="000000"/>
          <w:szCs w:val="24"/>
        </w:rPr>
        <w:t xml:space="preserve">For </w:t>
      </w:r>
      <w:r w:rsidR="00F956E3">
        <w:rPr>
          <w:rFonts w:ascii="Assistant" w:eastAsia="Times New Roman" w:hAnsi="Assistant" w:cs="Assistant"/>
          <w:color w:val="000000"/>
          <w:szCs w:val="24"/>
        </w:rPr>
        <w:t xml:space="preserve">over </w:t>
      </w:r>
      <w:r w:rsidRPr="00F2012B">
        <w:rPr>
          <w:rFonts w:ascii="Assistant" w:eastAsia="Times New Roman" w:hAnsi="Assistant" w:cs="Assistant"/>
          <w:color w:val="000000"/>
          <w:szCs w:val="24"/>
        </w:rPr>
        <w:t xml:space="preserve">21 </w:t>
      </w:r>
      <w:r w:rsidR="00AE5B59">
        <w:rPr>
          <w:rFonts w:ascii="Assistant" w:eastAsia="Times New Roman" w:hAnsi="Assistant" w:cs="Assistant"/>
          <w:color w:val="000000"/>
          <w:szCs w:val="24"/>
        </w:rPr>
        <w:t xml:space="preserve">years Oasis </w:t>
      </w:r>
      <w:proofErr w:type="gramStart"/>
      <w:r w:rsidR="00AE5B59">
        <w:rPr>
          <w:rFonts w:ascii="Assistant" w:eastAsia="Times New Roman" w:hAnsi="Assistant" w:cs="Assistant"/>
          <w:color w:val="000000"/>
          <w:szCs w:val="24"/>
        </w:rPr>
        <w:t xml:space="preserve">Project </w:t>
      </w:r>
      <w:r w:rsidR="00F956E3">
        <w:rPr>
          <w:rFonts w:ascii="Assistant" w:eastAsia="Times New Roman" w:hAnsi="Assistant" w:cs="Assistant"/>
          <w:color w:val="000000"/>
          <w:szCs w:val="24"/>
        </w:rPr>
        <w:t xml:space="preserve"> </w:t>
      </w:r>
      <w:r w:rsidRPr="00F2012B">
        <w:rPr>
          <w:rFonts w:ascii="Assistant" w:eastAsia="Times New Roman" w:hAnsi="Assistant" w:cs="Assistant"/>
          <w:color w:val="000000"/>
          <w:szCs w:val="24"/>
        </w:rPr>
        <w:t>has</w:t>
      </w:r>
      <w:proofErr w:type="gramEnd"/>
      <w:r w:rsidRPr="00F2012B">
        <w:rPr>
          <w:rFonts w:ascii="Assistant" w:eastAsia="Times New Roman" w:hAnsi="Assistant" w:cs="Assistant"/>
          <w:color w:val="000000"/>
          <w:szCs w:val="24"/>
        </w:rPr>
        <w:t xml:space="preserve"> delivered services for women with drug and alcohol problems and children affected by drug use in the family. We are an innovative, creative and forward thinking organisation, which aims to empower women, children and young people affected by substance misuse.  We give help and hope to women and children affected by drug and alcohol problems</w:t>
      </w:r>
      <w:r w:rsidRPr="008913DB">
        <w:rPr>
          <w:rFonts w:ascii="Assistant" w:eastAsia="Times New Roman" w:hAnsi="Assistant" w:cs="Assistant"/>
          <w:color w:val="000000"/>
          <w:sz w:val="24"/>
          <w:szCs w:val="24"/>
        </w:rPr>
        <w:t>.</w:t>
      </w:r>
      <w:r w:rsidR="000D61BA" w:rsidRPr="008913DB">
        <w:rPr>
          <w:rFonts w:ascii="Assistant" w:eastAsia="Times New Roman" w:hAnsi="Assistant" w:cs="Assistant"/>
          <w:color w:val="000000"/>
          <w:sz w:val="24"/>
          <w:szCs w:val="24"/>
        </w:rPr>
        <w:t xml:space="preserve">  </w:t>
      </w:r>
      <w:r w:rsidR="00326C25">
        <w:rPr>
          <w:rFonts w:ascii="Assistant" w:eastAsia="Times New Roman" w:hAnsi="Assistant" w:cs="Assistant"/>
          <w:color w:val="000000"/>
          <w:sz w:val="24"/>
          <w:szCs w:val="24"/>
        </w:rPr>
        <w:t xml:space="preserve">Our crèche is a vital </w:t>
      </w:r>
      <w:r w:rsidR="00AE5B59">
        <w:rPr>
          <w:rFonts w:ascii="Assistant" w:eastAsia="Times New Roman" w:hAnsi="Assistant" w:cs="Assistant"/>
          <w:color w:val="000000"/>
          <w:sz w:val="24"/>
          <w:szCs w:val="24"/>
        </w:rPr>
        <w:t>function within Oasis in</w:t>
      </w:r>
      <w:r w:rsidR="00326C25">
        <w:rPr>
          <w:rFonts w:ascii="Assistant" w:eastAsia="Times New Roman" w:hAnsi="Assistant" w:cs="Assistant"/>
          <w:color w:val="000000"/>
          <w:sz w:val="24"/>
          <w:szCs w:val="24"/>
        </w:rPr>
        <w:t xml:space="preserve"> deliver</w:t>
      </w:r>
      <w:r w:rsidR="00AE5B59">
        <w:rPr>
          <w:rFonts w:ascii="Assistant" w:eastAsia="Times New Roman" w:hAnsi="Assistant" w:cs="Assistant"/>
          <w:color w:val="000000"/>
          <w:sz w:val="24"/>
          <w:szCs w:val="24"/>
        </w:rPr>
        <w:t>ing</w:t>
      </w:r>
      <w:r w:rsidR="00326C25">
        <w:rPr>
          <w:rFonts w:ascii="Assistant" w:eastAsia="Times New Roman" w:hAnsi="Assistant" w:cs="Assistant"/>
          <w:color w:val="000000"/>
          <w:sz w:val="24"/>
          <w:szCs w:val="24"/>
        </w:rPr>
        <w:t xml:space="preserve"> our services. </w:t>
      </w:r>
    </w:p>
    <w:p w:rsidR="00AE5B59" w:rsidRDefault="00AE5B59" w:rsidP="000E0793">
      <w:pPr>
        <w:tabs>
          <w:tab w:val="left" w:pos="-1440"/>
        </w:tabs>
        <w:spacing w:after="0" w:line="240" w:lineRule="auto"/>
        <w:jc w:val="both"/>
        <w:outlineLvl w:val="0"/>
        <w:rPr>
          <w:rFonts w:ascii="Assistant" w:eastAsia="Times New Roman" w:hAnsi="Assistant" w:cs="Assistant"/>
          <w:b/>
          <w:color w:val="002060"/>
          <w:sz w:val="24"/>
          <w:szCs w:val="24"/>
        </w:rPr>
      </w:pPr>
    </w:p>
    <w:p w:rsidR="000E0793" w:rsidRDefault="00326C25" w:rsidP="000E0793">
      <w:pPr>
        <w:tabs>
          <w:tab w:val="left" w:pos="-1440"/>
        </w:tabs>
        <w:spacing w:after="0" w:line="240" w:lineRule="auto"/>
        <w:jc w:val="both"/>
        <w:outlineLvl w:val="0"/>
        <w:rPr>
          <w:rFonts w:ascii="Assistant" w:eastAsia="Times New Roman" w:hAnsi="Assistant" w:cs="Assistant"/>
          <w:b/>
          <w:color w:val="000000"/>
          <w:sz w:val="24"/>
          <w:szCs w:val="24"/>
        </w:rPr>
      </w:pPr>
      <w:r>
        <w:rPr>
          <w:rFonts w:ascii="Assistant" w:eastAsia="Times New Roman" w:hAnsi="Assistant" w:cs="Assistant"/>
          <w:b/>
          <w:color w:val="000000"/>
          <w:sz w:val="24"/>
          <w:szCs w:val="24"/>
        </w:rPr>
        <w:t>What you will do in the role</w:t>
      </w:r>
      <w:r w:rsidRPr="008913DB">
        <w:rPr>
          <w:rFonts w:ascii="Assistant" w:eastAsia="Times New Roman" w:hAnsi="Assistant" w:cs="Assistant"/>
          <w:b/>
          <w:color w:val="000000"/>
          <w:sz w:val="24"/>
          <w:szCs w:val="24"/>
        </w:rPr>
        <w:t>:</w:t>
      </w:r>
      <w:r>
        <w:rPr>
          <w:rFonts w:ascii="Assistant" w:eastAsia="Times New Roman" w:hAnsi="Assistant" w:cs="Assistant"/>
          <w:b/>
          <w:color w:val="000000"/>
          <w:sz w:val="24"/>
          <w:szCs w:val="24"/>
        </w:rPr>
        <w:t xml:space="preserve"> </w:t>
      </w:r>
    </w:p>
    <w:p w:rsidR="000E0793" w:rsidRDefault="00326C25" w:rsidP="000E0793">
      <w:pPr>
        <w:pStyle w:val="ListParagraph"/>
        <w:numPr>
          <w:ilvl w:val="0"/>
          <w:numId w:val="17"/>
        </w:numPr>
        <w:tabs>
          <w:tab w:val="left" w:pos="-1440"/>
        </w:tabs>
        <w:spacing w:after="0" w:line="240" w:lineRule="auto"/>
        <w:jc w:val="both"/>
        <w:outlineLvl w:val="0"/>
        <w:rPr>
          <w:rFonts w:ascii="Assistant" w:eastAsia="Times New Roman" w:hAnsi="Assistant" w:cs="Assistant"/>
          <w:color w:val="000000"/>
          <w:sz w:val="24"/>
          <w:szCs w:val="24"/>
        </w:rPr>
      </w:pPr>
      <w:r w:rsidRPr="000E0793">
        <w:rPr>
          <w:rFonts w:ascii="Assistant" w:eastAsia="Times New Roman" w:hAnsi="Assistant" w:cs="Assistant"/>
          <w:color w:val="000000"/>
          <w:sz w:val="24"/>
          <w:szCs w:val="24"/>
        </w:rPr>
        <w:t xml:space="preserve">You will help to ensure that our crèche provides a welcoming, safe, happy and fun environment where every child that attends can be settled and make good progress from their </w:t>
      </w:r>
      <w:r w:rsidR="003264AD" w:rsidRPr="000E0793">
        <w:rPr>
          <w:rFonts w:ascii="Assistant" w:eastAsia="Times New Roman" w:hAnsi="Assistant" w:cs="Assistant"/>
          <w:color w:val="000000"/>
          <w:sz w:val="24"/>
          <w:szCs w:val="24"/>
        </w:rPr>
        <w:t>individual starting</w:t>
      </w:r>
      <w:r w:rsidRPr="000E0793">
        <w:rPr>
          <w:rFonts w:ascii="Assistant" w:eastAsia="Times New Roman" w:hAnsi="Assistant" w:cs="Assistant"/>
          <w:color w:val="000000"/>
          <w:sz w:val="24"/>
          <w:szCs w:val="24"/>
        </w:rPr>
        <w:t xml:space="preserve"> point. </w:t>
      </w:r>
    </w:p>
    <w:p w:rsidR="00AE5B59" w:rsidRPr="000E0793" w:rsidRDefault="00AE5B59" w:rsidP="00AE5B59">
      <w:pPr>
        <w:pStyle w:val="ListParagraph"/>
        <w:tabs>
          <w:tab w:val="left" w:pos="-1440"/>
        </w:tabs>
        <w:spacing w:after="0" w:line="240" w:lineRule="auto"/>
        <w:jc w:val="both"/>
        <w:outlineLvl w:val="0"/>
        <w:rPr>
          <w:rFonts w:ascii="Assistant" w:eastAsia="Times New Roman" w:hAnsi="Assistant" w:cs="Assistant"/>
          <w:color w:val="000000"/>
          <w:sz w:val="24"/>
          <w:szCs w:val="24"/>
        </w:rPr>
      </w:pPr>
    </w:p>
    <w:p w:rsidR="00326C25" w:rsidRDefault="00326C25" w:rsidP="000E0793">
      <w:pPr>
        <w:tabs>
          <w:tab w:val="left" w:pos="-1440"/>
        </w:tabs>
        <w:spacing w:after="0" w:line="240" w:lineRule="auto"/>
        <w:jc w:val="both"/>
        <w:outlineLvl w:val="0"/>
        <w:rPr>
          <w:rFonts w:ascii="Assistant" w:eastAsia="Times New Roman" w:hAnsi="Assistant" w:cs="Assistant"/>
          <w:b/>
          <w:sz w:val="24"/>
          <w:szCs w:val="24"/>
        </w:rPr>
      </w:pPr>
      <w:r w:rsidRPr="00326C25">
        <w:rPr>
          <w:rFonts w:ascii="Assistant" w:eastAsia="Times New Roman" w:hAnsi="Assistant" w:cs="Assistant"/>
          <w:b/>
          <w:sz w:val="24"/>
          <w:szCs w:val="24"/>
        </w:rPr>
        <w:t>You will have:</w:t>
      </w:r>
      <w:r w:rsidR="000E0793">
        <w:rPr>
          <w:rFonts w:ascii="Assistant" w:eastAsia="Times New Roman" w:hAnsi="Assistant" w:cs="Assistant"/>
          <w:b/>
          <w:sz w:val="24"/>
          <w:szCs w:val="24"/>
        </w:rPr>
        <w:t xml:space="preserve"> </w:t>
      </w:r>
    </w:p>
    <w:p w:rsidR="000E0793" w:rsidRPr="000E0793" w:rsidRDefault="000E0793" w:rsidP="000E0793">
      <w:pPr>
        <w:pStyle w:val="ListParagraph"/>
        <w:numPr>
          <w:ilvl w:val="0"/>
          <w:numId w:val="16"/>
        </w:numPr>
        <w:spacing w:after="60" w:line="240" w:lineRule="auto"/>
        <w:rPr>
          <w:rFonts w:ascii="Assistant" w:eastAsia="Times New Roman" w:hAnsi="Assistant" w:cs="Assistant"/>
          <w:sz w:val="24"/>
          <w:szCs w:val="24"/>
        </w:rPr>
      </w:pPr>
      <w:r w:rsidRPr="000E0793">
        <w:rPr>
          <w:rFonts w:ascii="Assistant" w:eastAsia="Times New Roman" w:hAnsi="Assistant" w:cs="Assistant"/>
          <w:sz w:val="24"/>
          <w:szCs w:val="24"/>
        </w:rPr>
        <w:t xml:space="preserve">Minimum of a level 2 childcare </w:t>
      </w:r>
      <w:r w:rsidRPr="00AE5B59">
        <w:rPr>
          <w:rFonts w:ascii="Assistant" w:eastAsia="Times New Roman" w:hAnsi="Assistant" w:cs="Assistant"/>
          <w:sz w:val="24"/>
          <w:szCs w:val="24"/>
        </w:rPr>
        <w:t>qualification</w:t>
      </w:r>
      <w:r w:rsidR="00F956E3">
        <w:rPr>
          <w:rFonts w:ascii="Assistant" w:eastAsia="Times New Roman" w:hAnsi="Assistant" w:cs="Assistant"/>
          <w:sz w:val="24"/>
          <w:szCs w:val="24"/>
        </w:rPr>
        <w:t xml:space="preserve"> and a willingness to work towards Le</w:t>
      </w:r>
      <w:r w:rsidR="003D4BDF" w:rsidRPr="00AE5B59">
        <w:rPr>
          <w:rFonts w:ascii="Assistant" w:eastAsia="Times New Roman" w:hAnsi="Assistant" w:cs="Assistant"/>
          <w:sz w:val="24"/>
          <w:szCs w:val="24"/>
        </w:rPr>
        <w:t>vel 3</w:t>
      </w:r>
      <w:r w:rsidR="003D4BDF">
        <w:rPr>
          <w:rFonts w:ascii="Assistant" w:eastAsia="Times New Roman" w:hAnsi="Assistant" w:cs="Assistant"/>
          <w:sz w:val="24"/>
          <w:szCs w:val="24"/>
        </w:rPr>
        <w:t xml:space="preserve">. </w:t>
      </w:r>
    </w:p>
    <w:p w:rsidR="00AE5B59" w:rsidRDefault="00AE5B59" w:rsidP="00326C25">
      <w:pPr>
        <w:spacing w:after="60" w:line="240" w:lineRule="auto"/>
        <w:rPr>
          <w:rFonts w:ascii="Assistant" w:eastAsia="Times New Roman" w:hAnsi="Assistant" w:cs="Assistant"/>
          <w:b/>
          <w:sz w:val="24"/>
          <w:szCs w:val="24"/>
        </w:rPr>
      </w:pPr>
    </w:p>
    <w:p w:rsidR="00326C25" w:rsidRDefault="00326C25" w:rsidP="00326C25">
      <w:pPr>
        <w:spacing w:after="60" w:line="240" w:lineRule="auto"/>
        <w:rPr>
          <w:rFonts w:ascii="Assistant" w:eastAsia="Times New Roman" w:hAnsi="Assistant" w:cs="Assistant"/>
          <w:b/>
          <w:sz w:val="24"/>
          <w:szCs w:val="24"/>
        </w:rPr>
      </w:pPr>
      <w:r w:rsidRPr="00326C25">
        <w:rPr>
          <w:rFonts w:ascii="Assistant" w:eastAsia="Times New Roman" w:hAnsi="Assistant" w:cs="Assistant"/>
          <w:b/>
          <w:sz w:val="24"/>
          <w:szCs w:val="24"/>
        </w:rPr>
        <w:t>You will be able to demonstrate:</w:t>
      </w:r>
    </w:p>
    <w:p w:rsidR="000E0793" w:rsidRDefault="000E0793" w:rsidP="000E0793">
      <w:pPr>
        <w:pStyle w:val="ListParagraph"/>
        <w:numPr>
          <w:ilvl w:val="0"/>
          <w:numId w:val="15"/>
        </w:numPr>
        <w:spacing w:after="60" w:line="240" w:lineRule="auto"/>
        <w:rPr>
          <w:rFonts w:ascii="Assistant" w:eastAsia="Times New Roman" w:hAnsi="Assistant" w:cs="Assistant"/>
          <w:sz w:val="24"/>
          <w:szCs w:val="24"/>
        </w:rPr>
      </w:pPr>
      <w:r w:rsidRPr="000E0793">
        <w:rPr>
          <w:rFonts w:ascii="Assistant" w:eastAsia="Times New Roman" w:hAnsi="Assistant" w:cs="Assistant"/>
          <w:sz w:val="24"/>
          <w:szCs w:val="24"/>
        </w:rPr>
        <w:t xml:space="preserve"> An enthusiasm </w:t>
      </w:r>
      <w:r>
        <w:rPr>
          <w:rFonts w:ascii="Assistant" w:eastAsia="Times New Roman" w:hAnsi="Assistant" w:cs="Assistant"/>
          <w:sz w:val="24"/>
          <w:szCs w:val="24"/>
        </w:rPr>
        <w:t>and love of working with children</w:t>
      </w:r>
    </w:p>
    <w:p w:rsidR="000E0793" w:rsidRDefault="000E0793" w:rsidP="000E0793">
      <w:pPr>
        <w:pStyle w:val="ListParagraph"/>
        <w:numPr>
          <w:ilvl w:val="0"/>
          <w:numId w:val="15"/>
        </w:numPr>
        <w:spacing w:after="60" w:line="240" w:lineRule="auto"/>
        <w:rPr>
          <w:rFonts w:ascii="Assistant" w:eastAsia="Times New Roman" w:hAnsi="Assistant" w:cs="Assistant"/>
          <w:sz w:val="24"/>
          <w:szCs w:val="24"/>
        </w:rPr>
      </w:pPr>
      <w:r>
        <w:rPr>
          <w:rFonts w:ascii="Assistant" w:eastAsia="Times New Roman" w:hAnsi="Assistant" w:cs="Assistant"/>
          <w:sz w:val="24"/>
          <w:szCs w:val="24"/>
        </w:rPr>
        <w:t>Creativity in developing and providing activities for children</w:t>
      </w:r>
    </w:p>
    <w:p w:rsidR="000E0793" w:rsidRDefault="000E0793" w:rsidP="000E0793">
      <w:pPr>
        <w:pStyle w:val="ListParagraph"/>
        <w:numPr>
          <w:ilvl w:val="0"/>
          <w:numId w:val="15"/>
        </w:numPr>
        <w:spacing w:after="60" w:line="240" w:lineRule="auto"/>
        <w:rPr>
          <w:rFonts w:ascii="Assistant" w:eastAsia="Times New Roman" w:hAnsi="Assistant" w:cs="Assistant"/>
          <w:sz w:val="24"/>
          <w:szCs w:val="24"/>
        </w:rPr>
      </w:pPr>
      <w:r>
        <w:rPr>
          <w:rFonts w:ascii="Assistant" w:eastAsia="Times New Roman" w:hAnsi="Assistant" w:cs="Assistant"/>
          <w:sz w:val="24"/>
          <w:szCs w:val="24"/>
        </w:rPr>
        <w:t>Confidence in your communications in all areas of your work</w:t>
      </w:r>
    </w:p>
    <w:p w:rsidR="000E0793" w:rsidRDefault="000E0793" w:rsidP="000E0793">
      <w:pPr>
        <w:pStyle w:val="ListParagraph"/>
        <w:numPr>
          <w:ilvl w:val="0"/>
          <w:numId w:val="15"/>
        </w:numPr>
        <w:spacing w:after="60" w:line="240" w:lineRule="auto"/>
        <w:rPr>
          <w:rFonts w:ascii="Assistant" w:eastAsia="Times New Roman" w:hAnsi="Assistant" w:cs="Assistant"/>
          <w:sz w:val="24"/>
          <w:szCs w:val="24"/>
        </w:rPr>
      </w:pPr>
      <w:r>
        <w:rPr>
          <w:rFonts w:ascii="Assistant" w:eastAsia="Times New Roman" w:hAnsi="Assistant" w:cs="Assistant"/>
          <w:sz w:val="24"/>
          <w:szCs w:val="24"/>
        </w:rPr>
        <w:t>An awareness of the importance of safeguarding (as the children attending the Oasis crèche can be particularly vulnerable)</w:t>
      </w:r>
    </w:p>
    <w:p w:rsidR="000E0793" w:rsidRDefault="000E0793" w:rsidP="000E0793">
      <w:pPr>
        <w:pStyle w:val="ListParagraph"/>
        <w:numPr>
          <w:ilvl w:val="0"/>
          <w:numId w:val="15"/>
        </w:numPr>
        <w:spacing w:after="60" w:line="240" w:lineRule="auto"/>
        <w:rPr>
          <w:rFonts w:ascii="Assistant" w:eastAsia="Times New Roman" w:hAnsi="Assistant" w:cs="Assistant"/>
          <w:sz w:val="24"/>
          <w:szCs w:val="24"/>
        </w:rPr>
      </w:pPr>
      <w:r>
        <w:rPr>
          <w:rFonts w:ascii="Assistant" w:eastAsia="Times New Roman" w:hAnsi="Assistant" w:cs="Assistant"/>
          <w:sz w:val="24"/>
          <w:szCs w:val="24"/>
        </w:rPr>
        <w:t xml:space="preserve">A keen interest in ongoing learning and your continuous professional development. </w:t>
      </w:r>
    </w:p>
    <w:p w:rsidR="003D4BDF" w:rsidRPr="00AE5B59" w:rsidRDefault="003D4BDF" w:rsidP="000E0793">
      <w:pPr>
        <w:pStyle w:val="ListParagraph"/>
        <w:numPr>
          <w:ilvl w:val="0"/>
          <w:numId w:val="15"/>
        </w:numPr>
        <w:spacing w:after="60" w:line="240" w:lineRule="auto"/>
        <w:rPr>
          <w:rFonts w:ascii="Assistant" w:eastAsia="Times New Roman" w:hAnsi="Assistant" w:cs="Assistant"/>
          <w:sz w:val="24"/>
          <w:szCs w:val="24"/>
        </w:rPr>
      </w:pPr>
      <w:r w:rsidRPr="00AE5B59">
        <w:rPr>
          <w:rFonts w:ascii="Assistant" w:eastAsia="Times New Roman" w:hAnsi="Assistant" w:cs="Assistant"/>
          <w:sz w:val="24"/>
          <w:szCs w:val="24"/>
        </w:rPr>
        <w:t xml:space="preserve">Take on supervisory responsibilities at times and with support to cover days off and annual leave. </w:t>
      </w:r>
    </w:p>
    <w:p w:rsidR="00AE5B59" w:rsidRDefault="00AE5B59" w:rsidP="00517246">
      <w:pPr>
        <w:spacing w:after="0" w:line="240" w:lineRule="auto"/>
        <w:jc w:val="both"/>
        <w:rPr>
          <w:rFonts w:ascii="Assistant" w:hAnsi="Assistant" w:cs="Assistant"/>
          <w:b/>
          <w:szCs w:val="24"/>
        </w:rPr>
      </w:pPr>
    </w:p>
    <w:p w:rsidR="00517246" w:rsidRPr="00F66E7B" w:rsidRDefault="00517246" w:rsidP="00517246">
      <w:pPr>
        <w:spacing w:after="0" w:line="240" w:lineRule="auto"/>
        <w:jc w:val="both"/>
        <w:rPr>
          <w:rFonts w:ascii="Assistant" w:hAnsi="Assistant" w:cs="Assistant"/>
          <w:b/>
          <w:szCs w:val="24"/>
        </w:rPr>
      </w:pPr>
      <w:r w:rsidRPr="00F66E7B">
        <w:rPr>
          <w:rFonts w:ascii="Assistant" w:hAnsi="Assistant" w:cs="Assistant"/>
          <w:b/>
          <w:szCs w:val="24"/>
        </w:rPr>
        <w:t>What we offer:</w:t>
      </w:r>
    </w:p>
    <w:p w:rsidR="00517246" w:rsidRPr="00F66E7B" w:rsidRDefault="00517246" w:rsidP="00E61B61">
      <w:pPr>
        <w:pStyle w:val="ListParagraph"/>
        <w:numPr>
          <w:ilvl w:val="0"/>
          <w:numId w:val="2"/>
        </w:numPr>
        <w:spacing w:after="0" w:line="240" w:lineRule="auto"/>
        <w:jc w:val="both"/>
        <w:rPr>
          <w:rFonts w:ascii="Assistant" w:hAnsi="Assistant" w:cs="Assistant"/>
          <w:szCs w:val="24"/>
        </w:rPr>
      </w:pPr>
      <w:r w:rsidRPr="00F66E7B">
        <w:rPr>
          <w:rFonts w:ascii="Assistant" w:hAnsi="Assistant" w:cs="Assistant"/>
          <w:szCs w:val="24"/>
        </w:rPr>
        <w:t xml:space="preserve">Generous holiday </w:t>
      </w:r>
      <w:r w:rsidR="00FB5731" w:rsidRPr="00F66E7B">
        <w:rPr>
          <w:rFonts w:ascii="Assistant" w:hAnsi="Assistant" w:cs="Assistant"/>
          <w:szCs w:val="24"/>
        </w:rPr>
        <w:t>entitlement</w:t>
      </w:r>
    </w:p>
    <w:p w:rsidR="00517246" w:rsidRDefault="00183C6C" w:rsidP="00E61B61">
      <w:pPr>
        <w:pStyle w:val="ListParagraph"/>
        <w:numPr>
          <w:ilvl w:val="0"/>
          <w:numId w:val="2"/>
        </w:numPr>
        <w:spacing w:after="0" w:line="240" w:lineRule="auto"/>
        <w:jc w:val="both"/>
        <w:rPr>
          <w:rFonts w:ascii="Assistant" w:hAnsi="Assistant" w:cs="Assistant"/>
          <w:szCs w:val="24"/>
        </w:rPr>
      </w:pPr>
      <w:r w:rsidRPr="00F66E7B">
        <w:rPr>
          <w:rFonts w:ascii="Assistant" w:hAnsi="Assistant" w:cs="Assistant"/>
          <w:szCs w:val="24"/>
        </w:rPr>
        <w:t xml:space="preserve">Excellent </w:t>
      </w:r>
      <w:r w:rsidR="00E61B61" w:rsidRPr="00F66E7B">
        <w:rPr>
          <w:rFonts w:ascii="Assistant" w:hAnsi="Assistant" w:cs="Assistant"/>
          <w:szCs w:val="24"/>
        </w:rPr>
        <w:t>t</w:t>
      </w:r>
      <w:r w:rsidR="00517246" w:rsidRPr="00F66E7B">
        <w:rPr>
          <w:rFonts w:ascii="Assistant" w:hAnsi="Assistant" w:cs="Assistant"/>
          <w:szCs w:val="24"/>
        </w:rPr>
        <w:t xml:space="preserve">raining and development </w:t>
      </w:r>
      <w:r w:rsidRPr="00F66E7B">
        <w:rPr>
          <w:rFonts w:ascii="Assistant" w:hAnsi="Assistant" w:cs="Assistant"/>
          <w:szCs w:val="24"/>
        </w:rPr>
        <w:t>opportunities</w:t>
      </w:r>
    </w:p>
    <w:p w:rsidR="002E1ABE" w:rsidRPr="00326C25" w:rsidRDefault="00326C25" w:rsidP="00326C25">
      <w:pPr>
        <w:pStyle w:val="ListParagraph"/>
        <w:numPr>
          <w:ilvl w:val="0"/>
          <w:numId w:val="2"/>
        </w:numPr>
        <w:spacing w:after="0" w:line="240" w:lineRule="auto"/>
        <w:jc w:val="both"/>
        <w:rPr>
          <w:rFonts w:ascii="Assistant" w:hAnsi="Assistant" w:cs="Assistant"/>
          <w:szCs w:val="24"/>
        </w:rPr>
      </w:pPr>
      <w:r>
        <w:rPr>
          <w:rFonts w:ascii="Assistant" w:hAnsi="Assistant" w:cs="Assistant"/>
          <w:szCs w:val="24"/>
        </w:rPr>
        <w:t>Awareness of the importance of employee well-being</w:t>
      </w:r>
    </w:p>
    <w:p w:rsidR="00AE5B59" w:rsidRDefault="00AE5B59" w:rsidP="00450CFE">
      <w:pPr>
        <w:spacing w:after="0" w:line="240" w:lineRule="auto"/>
        <w:rPr>
          <w:rFonts w:ascii="Assistant" w:eastAsia="Times New Roman" w:hAnsi="Assistant" w:cs="Assistant"/>
          <w:b/>
          <w:szCs w:val="24"/>
        </w:rPr>
      </w:pPr>
    </w:p>
    <w:p w:rsidR="00183C6C" w:rsidRPr="00F66E7B" w:rsidRDefault="00F66E7B" w:rsidP="00450CFE">
      <w:pPr>
        <w:spacing w:after="0" w:line="240" w:lineRule="auto"/>
        <w:rPr>
          <w:rFonts w:ascii="Assistant" w:eastAsia="Times New Roman" w:hAnsi="Assistant" w:cs="Assistant"/>
          <w:b/>
          <w:szCs w:val="24"/>
        </w:rPr>
      </w:pPr>
      <w:r w:rsidRPr="00F66E7B">
        <w:rPr>
          <w:rFonts w:ascii="Assistant" w:eastAsia="Times New Roman" w:hAnsi="Assistant" w:cs="Assistant"/>
          <w:b/>
          <w:szCs w:val="24"/>
        </w:rPr>
        <w:t>Useful Information:</w:t>
      </w:r>
    </w:p>
    <w:p w:rsidR="00F66E7B" w:rsidRDefault="00450CFE" w:rsidP="00F66E7B">
      <w:pPr>
        <w:pStyle w:val="ListParagraph"/>
        <w:numPr>
          <w:ilvl w:val="0"/>
          <w:numId w:val="12"/>
        </w:numPr>
        <w:spacing w:after="0" w:line="240" w:lineRule="auto"/>
        <w:rPr>
          <w:rFonts w:ascii="Assistant" w:eastAsia="Times New Roman" w:hAnsi="Assistant" w:cs="Assistant"/>
        </w:rPr>
      </w:pPr>
      <w:r w:rsidRPr="00F66E7B">
        <w:rPr>
          <w:rFonts w:ascii="Assistant" w:eastAsia="Times New Roman" w:hAnsi="Assistant" w:cs="Assistant"/>
          <w:color w:val="000000"/>
        </w:rPr>
        <w:t xml:space="preserve">For a full job description, person specification and application pack, please visit our website </w:t>
      </w:r>
      <w:hyperlink r:id="rId6" w:history="1">
        <w:r w:rsidR="00F66E7B" w:rsidRPr="00F66E7B">
          <w:rPr>
            <w:rStyle w:val="Hyperlink"/>
            <w:rFonts w:ascii="Assistant" w:eastAsia="Times New Roman" w:hAnsi="Assistant" w:cs="Assistant"/>
          </w:rPr>
          <w:t>https://www.oasisproject.org.uk/job-vacancies/</w:t>
        </w:r>
      </w:hyperlink>
      <w:r w:rsidR="00A17A0C" w:rsidRPr="00F66E7B">
        <w:rPr>
          <w:rFonts w:ascii="Assistant" w:eastAsia="Times New Roman" w:hAnsi="Assistant" w:cs="Assistant"/>
          <w:color w:val="000000"/>
        </w:rPr>
        <w:t xml:space="preserve"> or you can email </w:t>
      </w:r>
      <w:hyperlink r:id="rId7" w:history="1">
        <w:r w:rsidR="00E61B61" w:rsidRPr="00F66E7B">
          <w:rPr>
            <w:rStyle w:val="Hyperlink"/>
            <w:rFonts w:ascii="Assistant" w:eastAsia="Times New Roman" w:hAnsi="Assistant" w:cs="Assistant"/>
          </w:rPr>
          <w:t>recruitment@oasisproject.org.uk</w:t>
        </w:r>
      </w:hyperlink>
      <w:r w:rsidR="00204D48" w:rsidRPr="00F66E7B">
        <w:rPr>
          <w:rFonts w:ascii="Assistant" w:eastAsia="Times New Roman" w:hAnsi="Assistant" w:cs="Assistant"/>
        </w:rPr>
        <w:t xml:space="preserve">. </w:t>
      </w:r>
    </w:p>
    <w:p w:rsidR="00450CFE" w:rsidRPr="00F66E7B" w:rsidRDefault="00450CFE" w:rsidP="00F66E7B">
      <w:pPr>
        <w:pStyle w:val="ListParagraph"/>
        <w:numPr>
          <w:ilvl w:val="0"/>
          <w:numId w:val="12"/>
        </w:numPr>
        <w:spacing w:after="0" w:line="240" w:lineRule="auto"/>
        <w:rPr>
          <w:rFonts w:ascii="Assistant" w:eastAsia="Times New Roman" w:hAnsi="Assistant" w:cs="Assistant"/>
        </w:rPr>
      </w:pPr>
      <w:r w:rsidRPr="00F66E7B">
        <w:rPr>
          <w:rFonts w:ascii="Assistant" w:eastAsia="Times New Roman" w:hAnsi="Assistant" w:cs="Assistant"/>
          <w:color w:val="000000"/>
        </w:rPr>
        <w:t xml:space="preserve">If you would like to chat to someone about the role, please contact </w:t>
      </w:r>
      <w:r w:rsidR="00F956E3">
        <w:rPr>
          <w:rFonts w:ascii="Assistant" w:eastAsia="Times New Roman" w:hAnsi="Assistant" w:cs="Assistant"/>
          <w:color w:val="000000"/>
        </w:rPr>
        <w:t xml:space="preserve">Joyce David </w:t>
      </w:r>
      <w:r w:rsidR="00FB0093" w:rsidRPr="00F66E7B">
        <w:rPr>
          <w:rFonts w:ascii="Assistant" w:eastAsia="Times New Roman" w:hAnsi="Assistant" w:cs="Assistant"/>
          <w:color w:val="000000"/>
        </w:rPr>
        <w:t xml:space="preserve">on </w:t>
      </w:r>
      <w:r w:rsidR="00CD3201" w:rsidRPr="00F66E7B">
        <w:rPr>
          <w:rFonts w:ascii="Assistant" w:eastAsia="Times New Roman" w:hAnsi="Assistant" w:cs="Assistant"/>
          <w:color w:val="000000"/>
        </w:rPr>
        <w:t>01273 696970</w:t>
      </w:r>
      <w:r w:rsidR="00F956E3">
        <w:rPr>
          <w:rFonts w:ascii="Assistant" w:eastAsia="Times New Roman" w:hAnsi="Assistant" w:cs="Assistant"/>
          <w:color w:val="000000"/>
        </w:rPr>
        <w:t xml:space="preserve"> Ext 304</w:t>
      </w:r>
    </w:p>
    <w:p w:rsidR="00450CFE" w:rsidRPr="00F66E7B" w:rsidRDefault="00450CFE" w:rsidP="00F66E7B">
      <w:pPr>
        <w:pStyle w:val="ListParagraph"/>
        <w:numPr>
          <w:ilvl w:val="0"/>
          <w:numId w:val="12"/>
        </w:numPr>
        <w:spacing w:after="0" w:line="240" w:lineRule="auto"/>
        <w:rPr>
          <w:rFonts w:ascii="Assistant" w:eastAsia="Times New Roman" w:hAnsi="Assistant" w:cs="Assistant"/>
        </w:rPr>
      </w:pPr>
      <w:r w:rsidRPr="00F66E7B">
        <w:rPr>
          <w:rFonts w:ascii="Assistant" w:eastAsia="Times New Roman" w:hAnsi="Assistant" w:cs="Assistant"/>
          <w:color w:val="000000"/>
        </w:rPr>
        <w:t>C</w:t>
      </w:r>
      <w:r w:rsidR="00326C25">
        <w:rPr>
          <w:rFonts w:ascii="Assistant" w:eastAsia="Times New Roman" w:hAnsi="Assistant" w:cs="Assistant"/>
          <w:color w:val="000000"/>
        </w:rPr>
        <w:t>losing date for a</w:t>
      </w:r>
      <w:r w:rsidR="00B7363F">
        <w:rPr>
          <w:rFonts w:ascii="Assistant" w:eastAsia="Times New Roman" w:hAnsi="Assistant" w:cs="Assistant"/>
          <w:color w:val="000000"/>
        </w:rPr>
        <w:t>pplications is 9am on Monday 28 October</w:t>
      </w:r>
      <w:r w:rsidR="00326C25">
        <w:rPr>
          <w:rFonts w:ascii="Assistant" w:eastAsia="Times New Roman" w:hAnsi="Assistant" w:cs="Assistant"/>
          <w:color w:val="000000"/>
        </w:rPr>
        <w:t xml:space="preserve"> 2019</w:t>
      </w:r>
    </w:p>
    <w:p w:rsidR="00450CFE" w:rsidRPr="00F66E7B" w:rsidRDefault="00326C25" w:rsidP="00F66E7B">
      <w:pPr>
        <w:pStyle w:val="ListParagraph"/>
        <w:numPr>
          <w:ilvl w:val="0"/>
          <w:numId w:val="12"/>
        </w:numPr>
        <w:spacing w:after="0" w:line="240" w:lineRule="auto"/>
        <w:rPr>
          <w:rFonts w:ascii="Assistant" w:eastAsia="Times New Roman" w:hAnsi="Assistant" w:cs="Assistant"/>
          <w:color w:val="000000"/>
        </w:rPr>
      </w:pPr>
      <w:r>
        <w:rPr>
          <w:rFonts w:ascii="Assistant" w:eastAsia="Times New Roman" w:hAnsi="Assistant" w:cs="Assistant"/>
          <w:color w:val="000000"/>
        </w:rPr>
        <w:t>Intervie</w:t>
      </w:r>
      <w:r w:rsidR="00F956E3">
        <w:rPr>
          <w:rFonts w:ascii="Assistant" w:eastAsia="Times New Roman" w:hAnsi="Assistant" w:cs="Assistant"/>
          <w:color w:val="000000"/>
        </w:rPr>
        <w:t xml:space="preserve">ws </w:t>
      </w:r>
      <w:r w:rsidR="00C248BC">
        <w:rPr>
          <w:rFonts w:ascii="Assistant" w:eastAsia="Times New Roman" w:hAnsi="Assistant" w:cs="Assistant"/>
          <w:color w:val="000000"/>
        </w:rPr>
        <w:t>will take place  Thursday 14</w:t>
      </w:r>
      <w:bookmarkStart w:id="0" w:name="_GoBack"/>
      <w:bookmarkEnd w:id="0"/>
      <w:r w:rsidR="00B7363F">
        <w:rPr>
          <w:rFonts w:ascii="Assistant" w:eastAsia="Times New Roman" w:hAnsi="Assistant" w:cs="Assistant"/>
          <w:color w:val="000000"/>
        </w:rPr>
        <w:t xml:space="preserve"> November </w:t>
      </w:r>
      <w:r>
        <w:rPr>
          <w:rFonts w:ascii="Assistant" w:eastAsia="Times New Roman" w:hAnsi="Assistant" w:cs="Assistant"/>
          <w:color w:val="000000"/>
        </w:rPr>
        <w:t>2019</w:t>
      </w:r>
      <w:r w:rsidR="00C05EED">
        <w:rPr>
          <w:rFonts w:ascii="Assistant" w:eastAsia="Times New Roman" w:hAnsi="Assistant" w:cs="Assistant"/>
          <w:color w:val="000000"/>
        </w:rPr>
        <w:t>.</w:t>
      </w:r>
    </w:p>
    <w:p w:rsidR="00450CFE" w:rsidRDefault="00450CFE" w:rsidP="00F66E7B">
      <w:pPr>
        <w:pStyle w:val="ListParagraph"/>
        <w:numPr>
          <w:ilvl w:val="0"/>
          <w:numId w:val="12"/>
        </w:numPr>
        <w:spacing w:after="0" w:line="240" w:lineRule="auto"/>
        <w:rPr>
          <w:rFonts w:ascii="Assistant" w:eastAsia="Times New Roman" w:hAnsi="Assistant" w:cs="Assistant"/>
          <w:color w:val="000000"/>
        </w:rPr>
      </w:pPr>
      <w:r w:rsidRPr="00F66E7B">
        <w:rPr>
          <w:rFonts w:ascii="Assistant" w:eastAsia="Times New Roman" w:hAnsi="Assistant" w:cs="Assistant"/>
          <w:b/>
          <w:color w:val="000000"/>
        </w:rPr>
        <w:t>Application is by application form only</w:t>
      </w:r>
      <w:r w:rsidR="00AE5B59">
        <w:rPr>
          <w:rFonts w:ascii="Assistant" w:eastAsia="Times New Roman" w:hAnsi="Assistant" w:cs="Assistant"/>
          <w:color w:val="000000"/>
        </w:rPr>
        <w:t xml:space="preserve">; </w:t>
      </w:r>
      <w:r w:rsidR="00725FBE" w:rsidRPr="00F66E7B">
        <w:rPr>
          <w:rFonts w:ascii="Assistant" w:eastAsia="Times New Roman" w:hAnsi="Assistant" w:cs="Assistant"/>
          <w:color w:val="000000"/>
        </w:rPr>
        <w:t>please do not send a CV as this will no</w:t>
      </w:r>
      <w:r w:rsidR="00AE5B59">
        <w:rPr>
          <w:rFonts w:ascii="Assistant" w:eastAsia="Times New Roman" w:hAnsi="Assistant" w:cs="Assistant"/>
          <w:color w:val="000000"/>
        </w:rPr>
        <w:t xml:space="preserve">t be accepted. </w:t>
      </w:r>
    </w:p>
    <w:p w:rsidR="00534617" w:rsidRDefault="00534617" w:rsidP="00534617">
      <w:pPr>
        <w:pStyle w:val="ListParagraph"/>
        <w:spacing w:after="0" w:line="240" w:lineRule="auto"/>
        <w:rPr>
          <w:rFonts w:ascii="Assistant" w:eastAsia="Times New Roman" w:hAnsi="Assistant" w:cs="Assistant"/>
          <w:color w:val="000000"/>
        </w:rPr>
      </w:pPr>
    </w:p>
    <w:p w:rsidR="00AE5B59" w:rsidRPr="00F66E7B" w:rsidRDefault="00AE5B59" w:rsidP="00534617">
      <w:pPr>
        <w:pStyle w:val="ListParagraph"/>
        <w:spacing w:after="0" w:line="240" w:lineRule="auto"/>
        <w:rPr>
          <w:rFonts w:ascii="Assistant" w:eastAsia="Times New Roman" w:hAnsi="Assistant" w:cs="Assistant"/>
          <w:color w:val="000000"/>
        </w:rPr>
      </w:pPr>
    </w:p>
    <w:p w:rsidR="00534617" w:rsidRPr="00AE5B59" w:rsidRDefault="00534617" w:rsidP="00534617">
      <w:pPr>
        <w:pBdr>
          <w:top w:val="single" w:sz="24" w:space="1" w:color="auto"/>
          <w:left w:val="single" w:sz="24" w:space="4" w:color="auto"/>
          <w:bottom w:val="single" w:sz="24" w:space="1" w:color="auto"/>
          <w:right w:val="single" w:sz="24" w:space="4" w:color="auto"/>
        </w:pBdr>
        <w:ind w:left="360"/>
        <w:jc w:val="center"/>
        <w:rPr>
          <w:rFonts w:ascii="Assistant" w:hAnsi="Assistant" w:cs="Assistant"/>
          <w:i/>
        </w:rPr>
      </w:pPr>
      <w:r w:rsidRPr="00AE5B59">
        <w:rPr>
          <w:rFonts w:ascii="Assistant" w:hAnsi="Assistant" w:cs="Assistant"/>
          <w:i/>
        </w:rPr>
        <w:t>Oasis is committed to equal opportunities and welcomes applications from people with relevant life as well as professional experience, and those with disabilities who are currently under-represented in the organisation. People from Black and Minority Ethnic communities are underrepresented in our organisation and we particularly welcome applications from this group.</w:t>
      </w:r>
    </w:p>
    <w:p w:rsidR="0077777A" w:rsidRPr="008913DB" w:rsidRDefault="0077777A" w:rsidP="00450CFE">
      <w:pPr>
        <w:spacing w:after="0" w:line="240" w:lineRule="auto"/>
        <w:rPr>
          <w:rFonts w:ascii="Assistant" w:hAnsi="Assistant" w:cs="Assistant"/>
          <w:b/>
        </w:rPr>
      </w:pPr>
    </w:p>
    <w:p w:rsidR="00183C6C" w:rsidRPr="008913DB" w:rsidRDefault="00534617" w:rsidP="00534617">
      <w:pPr>
        <w:spacing w:after="0" w:line="240" w:lineRule="auto"/>
        <w:jc w:val="center"/>
        <w:rPr>
          <w:rFonts w:ascii="Assistant" w:eastAsia="Times New Roman" w:hAnsi="Assistant" w:cs="Assistant"/>
          <w:sz w:val="24"/>
          <w:szCs w:val="24"/>
        </w:rPr>
      </w:pPr>
      <w:r w:rsidRPr="008913DB">
        <w:rPr>
          <w:rFonts w:ascii="Assistant" w:hAnsi="Assistant" w:cs="Assistant"/>
          <w:noProof/>
        </w:rPr>
        <w:drawing>
          <wp:inline distT="0" distB="0" distL="0" distR="0" wp14:anchorId="6FDB4AF6" wp14:editId="4AD7AB1D">
            <wp:extent cx="1924242" cy="590550"/>
            <wp:effectExtent l="19050" t="0" r="0" b="0"/>
            <wp:docPr id="3" name="Picture 6" descr="G:\Hannah\Logos\Core\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nah\Logos\Core\IIP_LOGO_BLUE_CMYK.jpg"/>
                    <pic:cNvPicPr>
                      <a:picLocks noChangeAspect="1" noChangeArrowheads="1"/>
                    </pic:cNvPicPr>
                  </pic:nvPicPr>
                  <pic:blipFill>
                    <a:blip r:embed="rId8" cstate="print"/>
                    <a:srcRect/>
                    <a:stretch>
                      <a:fillRect/>
                    </a:stretch>
                  </pic:blipFill>
                  <pic:spPr bwMode="auto">
                    <a:xfrm>
                      <a:off x="0" y="0"/>
                      <a:ext cx="1924242" cy="590550"/>
                    </a:xfrm>
                    <a:prstGeom prst="rect">
                      <a:avLst/>
                    </a:prstGeom>
                    <a:noFill/>
                    <a:ln w="9525">
                      <a:noFill/>
                      <a:miter lim="800000"/>
                      <a:headEnd/>
                      <a:tailEnd/>
                    </a:ln>
                  </pic:spPr>
                </pic:pic>
              </a:graphicData>
            </a:graphic>
          </wp:inline>
        </w:drawing>
      </w:r>
    </w:p>
    <w:p w:rsidR="00450CFE" w:rsidRPr="008913DB" w:rsidRDefault="00450CFE" w:rsidP="00450CFE">
      <w:pPr>
        <w:spacing w:after="0" w:line="240" w:lineRule="auto"/>
        <w:rPr>
          <w:rFonts w:ascii="Assistant" w:eastAsia="Times New Roman" w:hAnsi="Assistant" w:cs="Assistant"/>
          <w:sz w:val="24"/>
          <w:szCs w:val="24"/>
        </w:rPr>
      </w:pPr>
    </w:p>
    <w:p w:rsidR="00755838" w:rsidRPr="00534617" w:rsidRDefault="00FC4038" w:rsidP="00534617">
      <w:pPr>
        <w:jc w:val="center"/>
        <w:rPr>
          <w:rFonts w:ascii="Assistant" w:hAnsi="Assistant" w:cs="Assistant"/>
          <w:sz w:val="18"/>
          <w:szCs w:val="18"/>
        </w:rPr>
      </w:pPr>
      <w:r w:rsidRPr="008913DB">
        <w:rPr>
          <w:rFonts w:ascii="Assistant" w:hAnsi="Assistant" w:cs="Assistant"/>
          <w:sz w:val="18"/>
          <w:szCs w:val="18"/>
        </w:rPr>
        <w:tab/>
      </w:r>
      <w:r w:rsidRPr="008913DB">
        <w:rPr>
          <w:rFonts w:ascii="Assistant" w:hAnsi="Assistant" w:cs="Assistant"/>
          <w:sz w:val="18"/>
          <w:szCs w:val="18"/>
        </w:rPr>
        <w:tab/>
      </w:r>
    </w:p>
    <w:sectPr w:rsidR="00755838" w:rsidRPr="00534617" w:rsidSect="00AE5B59">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ssistant">
    <w:panose1 w:val="00000500000000000000"/>
    <w:charset w:val="00"/>
    <w:family w:val="auto"/>
    <w:pitch w:val="variable"/>
    <w:sig w:usb0="00000807" w:usb1="40000000" w:usb2="00000000" w:usb3="00000000" w:csb0="0000002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A41E2"/>
    <w:multiLevelType w:val="hybridMultilevel"/>
    <w:tmpl w:val="7DAA6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87D06"/>
    <w:multiLevelType w:val="hybridMultilevel"/>
    <w:tmpl w:val="7760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D515C6"/>
    <w:multiLevelType w:val="hybridMultilevel"/>
    <w:tmpl w:val="1BF02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EB4D73"/>
    <w:multiLevelType w:val="hybridMultilevel"/>
    <w:tmpl w:val="1A66F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9F63E4"/>
    <w:multiLevelType w:val="hybridMultilevel"/>
    <w:tmpl w:val="D6BE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243083"/>
    <w:multiLevelType w:val="hybridMultilevel"/>
    <w:tmpl w:val="A7A27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3A75B7"/>
    <w:multiLevelType w:val="hybridMultilevel"/>
    <w:tmpl w:val="3F0E74BE"/>
    <w:lvl w:ilvl="0" w:tplc="D92CEF1A">
      <w:start w:val="28"/>
      <w:numFmt w:val="bullet"/>
      <w:lvlText w:val=""/>
      <w:lvlJc w:val="left"/>
      <w:pPr>
        <w:ind w:left="1080" w:hanging="360"/>
      </w:pPr>
      <w:rPr>
        <w:rFonts w:ascii="Symbol" w:eastAsia="Times New Roman" w:hAnsi="Symbol" w:cs="Assistan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9583CCD"/>
    <w:multiLevelType w:val="hybridMultilevel"/>
    <w:tmpl w:val="A578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211B3D"/>
    <w:multiLevelType w:val="hybridMultilevel"/>
    <w:tmpl w:val="BDEC88B6"/>
    <w:lvl w:ilvl="0" w:tplc="EA4AC2FC">
      <w:start w:val="28"/>
      <w:numFmt w:val="bullet"/>
      <w:lvlText w:val=""/>
      <w:lvlJc w:val="left"/>
      <w:pPr>
        <w:ind w:left="720" w:hanging="360"/>
      </w:pPr>
      <w:rPr>
        <w:rFonts w:ascii="Symbol" w:eastAsia="Times New Roman" w:hAnsi="Symbol" w:cs="Assist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FA3283"/>
    <w:multiLevelType w:val="hybridMultilevel"/>
    <w:tmpl w:val="3CB8E5E2"/>
    <w:lvl w:ilvl="0" w:tplc="BE681504">
      <w:start w:val="1"/>
      <w:numFmt w:val="bullet"/>
      <w:lvlText w:val=""/>
      <w:lvlJc w:val="left"/>
      <w:pPr>
        <w:ind w:left="720" w:hanging="360"/>
      </w:pPr>
      <w:rPr>
        <w:rFonts w:ascii="Symbol" w:hAnsi="Symbol" w:hint="default"/>
      </w:rPr>
    </w:lvl>
    <w:lvl w:ilvl="1" w:tplc="A12A44AC">
      <w:start w:val="1"/>
      <w:numFmt w:val="bullet"/>
      <w:lvlText w:val="o"/>
      <w:lvlJc w:val="left"/>
      <w:pPr>
        <w:ind w:left="1440" w:hanging="360"/>
      </w:pPr>
      <w:rPr>
        <w:rFonts w:ascii="Courier New" w:hAnsi="Courier New" w:hint="default"/>
      </w:rPr>
    </w:lvl>
    <w:lvl w:ilvl="2" w:tplc="F4B8F2FA">
      <w:start w:val="1"/>
      <w:numFmt w:val="bullet"/>
      <w:lvlText w:val=""/>
      <w:lvlJc w:val="left"/>
      <w:pPr>
        <w:ind w:left="2160" w:hanging="360"/>
      </w:pPr>
      <w:rPr>
        <w:rFonts w:ascii="Wingdings" w:hAnsi="Wingdings" w:hint="default"/>
      </w:rPr>
    </w:lvl>
    <w:lvl w:ilvl="3" w:tplc="2BF23C4A">
      <w:start w:val="1"/>
      <w:numFmt w:val="bullet"/>
      <w:lvlText w:val=""/>
      <w:lvlJc w:val="left"/>
      <w:pPr>
        <w:ind w:left="2880" w:hanging="360"/>
      </w:pPr>
      <w:rPr>
        <w:rFonts w:ascii="Symbol" w:hAnsi="Symbol" w:hint="default"/>
      </w:rPr>
    </w:lvl>
    <w:lvl w:ilvl="4" w:tplc="628C1E84">
      <w:start w:val="1"/>
      <w:numFmt w:val="bullet"/>
      <w:lvlText w:val="o"/>
      <w:lvlJc w:val="left"/>
      <w:pPr>
        <w:ind w:left="3600" w:hanging="360"/>
      </w:pPr>
      <w:rPr>
        <w:rFonts w:ascii="Courier New" w:hAnsi="Courier New" w:hint="default"/>
      </w:rPr>
    </w:lvl>
    <w:lvl w:ilvl="5" w:tplc="01B24D46">
      <w:start w:val="1"/>
      <w:numFmt w:val="bullet"/>
      <w:lvlText w:val=""/>
      <w:lvlJc w:val="left"/>
      <w:pPr>
        <w:ind w:left="4320" w:hanging="360"/>
      </w:pPr>
      <w:rPr>
        <w:rFonts w:ascii="Wingdings" w:hAnsi="Wingdings" w:hint="default"/>
      </w:rPr>
    </w:lvl>
    <w:lvl w:ilvl="6" w:tplc="0D04BDFA">
      <w:start w:val="1"/>
      <w:numFmt w:val="bullet"/>
      <w:lvlText w:val=""/>
      <w:lvlJc w:val="left"/>
      <w:pPr>
        <w:ind w:left="5040" w:hanging="360"/>
      </w:pPr>
      <w:rPr>
        <w:rFonts w:ascii="Symbol" w:hAnsi="Symbol" w:hint="default"/>
      </w:rPr>
    </w:lvl>
    <w:lvl w:ilvl="7" w:tplc="CBF8787A">
      <w:start w:val="1"/>
      <w:numFmt w:val="bullet"/>
      <w:lvlText w:val="o"/>
      <w:lvlJc w:val="left"/>
      <w:pPr>
        <w:ind w:left="5760" w:hanging="360"/>
      </w:pPr>
      <w:rPr>
        <w:rFonts w:ascii="Courier New" w:hAnsi="Courier New" w:hint="default"/>
      </w:rPr>
    </w:lvl>
    <w:lvl w:ilvl="8" w:tplc="502645C0">
      <w:start w:val="1"/>
      <w:numFmt w:val="bullet"/>
      <w:lvlText w:val=""/>
      <w:lvlJc w:val="left"/>
      <w:pPr>
        <w:ind w:left="6480" w:hanging="360"/>
      </w:pPr>
      <w:rPr>
        <w:rFonts w:ascii="Wingdings" w:hAnsi="Wingdings" w:hint="default"/>
      </w:rPr>
    </w:lvl>
  </w:abstractNum>
  <w:abstractNum w:abstractNumId="10" w15:restartNumberingAfterBreak="0">
    <w:nsid w:val="6A691998"/>
    <w:multiLevelType w:val="hybridMultilevel"/>
    <w:tmpl w:val="3ACE6180"/>
    <w:lvl w:ilvl="0" w:tplc="E50A52E4">
      <w:start w:val="1"/>
      <w:numFmt w:val="bullet"/>
      <w:lvlText w:val=""/>
      <w:lvlJc w:val="left"/>
      <w:pPr>
        <w:ind w:left="720" w:hanging="360"/>
      </w:pPr>
      <w:rPr>
        <w:rFonts w:ascii="Symbol" w:hAnsi="Symbol" w:hint="default"/>
      </w:rPr>
    </w:lvl>
    <w:lvl w:ilvl="1" w:tplc="6F126406">
      <w:start w:val="1"/>
      <w:numFmt w:val="bullet"/>
      <w:lvlText w:val="o"/>
      <w:lvlJc w:val="left"/>
      <w:pPr>
        <w:ind w:left="1440" w:hanging="360"/>
      </w:pPr>
      <w:rPr>
        <w:rFonts w:ascii="Courier New" w:hAnsi="Courier New" w:hint="default"/>
      </w:rPr>
    </w:lvl>
    <w:lvl w:ilvl="2" w:tplc="9C40F278">
      <w:start w:val="1"/>
      <w:numFmt w:val="bullet"/>
      <w:lvlText w:val=""/>
      <w:lvlJc w:val="left"/>
      <w:pPr>
        <w:ind w:left="2160" w:hanging="360"/>
      </w:pPr>
      <w:rPr>
        <w:rFonts w:ascii="Wingdings" w:hAnsi="Wingdings" w:hint="default"/>
      </w:rPr>
    </w:lvl>
    <w:lvl w:ilvl="3" w:tplc="A0EAAB0C">
      <w:start w:val="1"/>
      <w:numFmt w:val="bullet"/>
      <w:lvlText w:val=""/>
      <w:lvlJc w:val="left"/>
      <w:pPr>
        <w:ind w:left="2880" w:hanging="360"/>
      </w:pPr>
      <w:rPr>
        <w:rFonts w:ascii="Symbol" w:hAnsi="Symbol" w:hint="default"/>
      </w:rPr>
    </w:lvl>
    <w:lvl w:ilvl="4" w:tplc="677A2574">
      <w:start w:val="1"/>
      <w:numFmt w:val="bullet"/>
      <w:lvlText w:val="o"/>
      <w:lvlJc w:val="left"/>
      <w:pPr>
        <w:ind w:left="3600" w:hanging="360"/>
      </w:pPr>
      <w:rPr>
        <w:rFonts w:ascii="Courier New" w:hAnsi="Courier New" w:hint="default"/>
      </w:rPr>
    </w:lvl>
    <w:lvl w:ilvl="5" w:tplc="30EE974A">
      <w:start w:val="1"/>
      <w:numFmt w:val="bullet"/>
      <w:lvlText w:val=""/>
      <w:lvlJc w:val="left"/>
      <w:pPr>
        <w:ind w:left="4320" w:hanging="360"/>
      </w:pPr>
      <w:rPr>
        <w:rFonts w:ascii="Wingdings" w:hAnsi="Wingdings" w:hint="default"/>
      </w:rPr>
    </w:lvl>
    <w:lvl w:ilvl="6" w:tplc="8ED2AD04">
      <w:start w:val="1"/>
      <w:numFmt w:val="bullet"/>
      <w:lvlText w:val=""/>
      <w:lvlJc w:val="left"/>
      <w:pPr>
        <w:ind w:left="5040" w:hanging="360"/>
      </w:pPr>
      <w:rPr>
        <w:rFonts w:ascii="Symbol" w:hAnsi="Symbol" w:hint="default"/>
      </w:rPr>
    </w:lvl>
    <w:lvl w:ilvl="7" w:tplc="FD8A3A4E">
      <w:start w:val="1"/>
      <w:numFmt w:val="bullet"/>
      <w:lvlText w:val="o"/>
      <w:lvlJc w:val="left"/>
      <w:pPr>
        <w:ind w:left="5760" w:hanging="360"/>
      </w:pPr>
      <w:rPr>
        <w:rFonts w:ascii="Courier New" w:hAnsi="Courier New" w:hint="default"/>
      </w:rPr>
    </w:lvl>
    <w:lvl w:ilvl="8" w:tplc="2ADA6526">
      <w:start w:val="1"/>
      <w:numFmt w:val="bullet"/>
      <w:lvlText w:val=""/>
      <w:lvlJc w:val="left"/>
      <w:pPr>
        <w:ind w:left="6480" w:hanging="360"/>
      </w:pPr>
      <w:rPr>
        <w:rFonts w:ascii="Wingdings" w:hAnsi="Wingdings" w:hint="default"/>
      </w:rPr>
    </w:lvl>
  </w:abstractNum>
  <w:abstractNum w:abstractNumId="11" w15:restartNumberingAfterBreak="0">
    <w:nsid w:val="6BA27168"/>
    <w:multiLevelType w:val="hybridMultilevel"/>
    <w:tmpl w:val="F5C67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B06E4B"/>
    <w:multiLevelType w:val="hybridMultilevel"/>
    <w:tmpl w:val="03F059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DF23E70"/>
    <w:multiLevelType w:val="hybridMultilevel"/>
    <w:tmpl w:val="D8BAD8A2"/>
    <w:lvl w:ilvl="0" w:tplc="A0B488F0">
      <w:start w:val="28"/>
      <w:numFmt w:val="bullet"/>
      <w:lvlText w:val=""/>
      <w:lvlJc w:val="left"/>
      <w:pPr>
        <w:ind w:left="720" w:hanging="360"/>
      </w:pPr>
      <w:rPr>
        <w:rFonts w:ascii="Symbol" w:eastAsia="Times New Roman" w:hAnsi="Symbol" w:cs="Assist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40650D"/>
    <w:multiLevelType w:val="hybridMultilevel"/>
    <w:tmpl w:val="A94C63D4"/>
    <w:lvl w:ilvl="0" w:tplc="A20E93C6">
      <w:start w:val="28"/>
      <w:numFmt w:val="bullet"/>
      <w:lvlText w:val=""/>
      <w:lvlJc w:val="left"/>
      <w:pPr>
        <w:ind w:left="720" w:hanging="360"/>
      </w:pPr>
      <w:rPr>
        <w:rFonts w:ascii="Symbol" w:eastAsia="Times New Roman" w:hAnsi="Symbol" w:cs="Assist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266990"/>
    <w:multiLevelType w:val="hybridMultilevel"/>
    <w:tmpl w:val="4DE0EB7E"/>
    <w:lvl w:ilvl="0" w:tplc="B2061036">
      <w:start w:val="28"/>
      <w:numFmt w:val="bullet"/>
      <w:lvlText w:val=""/>
      <w:lvlJc w:val="left"/>
      <w:pPr>
        <w:ind w:left="720" w:hanging="360"/>
      </w:pPr>
      <w:rPr>
        <w:rFonts w:ascii="Symbol" w:eastAsia="Times New Roman" w:hAnsi="Symbol" w:cs="Assistant"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665D1B"/>
    <w:multiLevelType w:val="hybridMultilevel"/>
    <w:tmpl w:val="2CB0E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A97305"/>
    <w:multiLevelType w:val="hybridMultilevel"/>
    <w:tmpl w:val="1878F554"/>
    <w:lvl w:ilvl="0" w:tplc="2202F6F8">
      <w:start w:val="28"/>
      <w:numFmt w:val="bullet"/>
      <w:lvlText w:val=""/>
      <w:lvlJc w:val="left"/>
      <w:pPr>
        <w:ind w:left="720" w:hanging="360"/>
      </w:pPr>
      <w:rPr>
        <w:rFonts w:ascii="Symbol" w:eastAsia="Times New Roman" w:hAnsi="Symbol" w:cs="Assist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0"/>
  </w:num>
  <w:num w:numId="4">
    <w:abstractNumId w:val="7"/>
  </w:num>
  <w:num w:numId="5">
    <w:abstractNumId w:val="12"/>
  </w:num>
  <w:num w:numId="6">
    <w:abstractNumId w:val="3"/>
  </w:num>
  <w:num w:numId="7">
    <w:abstractNumId w:val="0"/>
  </w:num>
  <w:num w:numId="8">
    <w:abstractNumId w:val="9"/>
  </w:num>
  <w:num w:numId="9">
    <w:abstractNumId w:val="5"/>
  </w:num>
  <w:num w:numId="10">
    <w:abstractNumId w:val="4"/>
  </w:num>
  <w:num w:numId="11">
    <w:abstractNumId w:val="16"/>
  </w:num>
  <w:num w:numId="12">
    <w:abstractNumId w:val="2"/>
  </w:num>
  <w:num w:numId="13">
    <w:abstractNumId w:val="14"/>
  </w:num>
  <w:num w:numId="14">
    <w:abstractNumId w:val="6"/>
  </w:num>
  <w:num w:numId="15">
    <w:abstractNumId w:val="13"/>
  </w:num>
  <w:num w:numId="16">
    <w:abstractNumId w:val="17"/>
  </w:num>
  <w:num w:numId="17">
    <w:abstractNumId w:val="1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CFE"/>
    <w:rsid w:val="00051669"/>
    <w:rsid w:val="000A1378"/>
    <w:rsid w:val="000A5097"/>
    <w:rsid w:val="000D61BA"/>
    <w:rsid w:val="000E0793"/>
    <w:rsid w:val="00166880"/>
    <w:rsid w:val="00166CCD"/>
    <w:rsid w:val="00183C6C"/>
    <w:rsid w:val="0019674E"/>
    <w:rsid w:val="00204D48"/>
    <w:rsid w:val="00211233"/>
    <w:rsid w:val="002354DF"/>
    <w:rsid w:val="0024700E"/>
    <w:rsid w:val="0026220A"/>
    <w:rsid w:val="002E1ABE"/>
    <w:rsid w:val="003264AD"/>
    <w:rsid w:val="00326C25"/>
    <w:rsid w:val="003708F3"/>
    <w:rsid w:val="003D4BDF"/>
    <w:rsid w:val="003F3314"/>
    <w:rsid w:val="0043427E"/>
    <w:rsid w:val="00450CFE"/>
    <w:rsid w:val="0048501E"/>
    <w:rsid w:val="00485125"/>
    <w:rsid w:val="004978FD"/>
    <w:rsid w:val="004A1157"/>
    <w:rsid w:val="004F3888"/>
    <w:rsid w:val="00517246"/>
    <w:rsid w:val="00534617"/>
    <w:rsid w:val="00553E80"/>
    <w:rsid w:val="00576C20"/>
    <w:rsid w:val="005D002D"/>
    <w:rsid w:val="00601B84"/>
    <w:rsid w:val="00652FEF"/>
    <w:rsid w:val="00687F92"/>
    <w:rsid w:val="00692981"/>
    <w:rsid w:val="006E73DB"/>
    <w:rsid w:val="006F078B"/>
    <w:rsid w:val="00706E03"/>
    <w:rsid w:val="00725FBE"/>
    <w:rsid w:val="007431F8"/>
    <w:rsid w:val="00755838"/>
    <w:rsid w:val="0077777A"/>
    <w:rsid w:val="007D6736"/>
    <w:rsid w:val="00811ED6"/>
    <w:rsid w:val="00825ECA"/>
    <w:rsid w:val="00850AFC"/>
    <w:rsid w:val="0086728F"/>
    <w:rsid w:val="00880904"/>
    <w:rsid w:val="00882F4A"/>
    <w:rsid w:val="00882F64"/>
    <w:rsid w:val="00885752"/>
    <w:rsid w:val="008913DB"/>
    <w:rsid w:val="008A3D5C"/>
    <w:rsid w:val="008F6809"/>
    <w:rsid w:val="0091638E"/>
    <w:rsid w:val="009A4D5B"/>
    <w:rsid w:val="00A01E75"/>
    <w:rsid w:val="00A17A0C"/>
    <w:rsid w:val="00A7370F"/>
    <w:rsid w:val="00A851B2"/>
    <w:rsid w:val="00AE5B59"/>
    <w:rsid w:val="00B35D6F"/>
    <w:rsid w:val="00B42CE7"/>
    <w:rsid w:val="00B63D35"/>
    <w:rsid w:val="00B7363F"/>
    <w:rsid w:val="00B9046B"/>
    <w:rsid w:val="00BB309D"/>
    <w:rsid w:val="00BE3BC2"/>
    <w:rsid w:val="00C05EED"/>
    <w:rsid w:val="00C248BC"/>
    <w:rsid w:val="00C60ABC"/>
    <w:rsid w:val="00C7727E"/>
    <w:rsid w:val="00C95E0A"/>
    <w:rsid w:val="00CD3201"/>
    <w:rsid w:val="00CF0B9F"/>
    <w:rsid w:val="00CF3482"/>
    <w:rsid w:val="00D05BE4"/>
    <w:rsid w:val="00D17E4C"/>
    <w:rsid w:val="00D65345"/>
    <w:rsid w:val="00D770D2"/>
    <w:rsid w:val="00DA657C"/>
    <w:rsid w:val="00E258AD"/>
    <w:rsid w:val="00E43E26"/>
    <w:rsid w:val="00E61B61"/>
    <w:rsid w:val="00EA37AF"/>
    <w:rsid w:val="00F133D8"/>
    <w:rsid w:val="00F2012B"/>
    <w:rsid w:val="00F3128F"/>
    <w:rsid w:val="00F605C4"/>
    <w:rsid w:val="00F66E7B"/>
    <w:rsid w:val="00F956E3"/>
    <w:rsid w:val="00FB0093"/>
    <w:rsid w:val="00FB5731"/>
    <w:rsid w:val="00FC4038"/>
    <w:rsid w:val="00FC6073"/>
    <w:rsid w:val="00FE5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585DA"/>
  <w15:docId w15:val="{4F9DC9D5-AC82-4A11-B855-96A2909CD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0CFE"/>
    <w:rPr>
      <w:color w:val="0000FF"/>
      <w:u w:val="single"/>
    </w:rPr>
  </w:style>
  <w:style w:type="paragraph" w:styleId="BalloonText">
    <w:name w:val="Balloon Text"/>
    <w:basedOn w:val="Normal"/>
    <w:link w:val="BalloonTextChar"/>
    <w:uiPriority w:val="99"/>
    <w:semiHidden/>
    <w:unhideWhenUsed/>
    <w:rsid w:val="00450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CFE"/>
    <w:rPr>
      <w:rFonts w:ascii="Tahoma" w:hAnsi="Tahoma" w:cs="Tahoma"/>
      <w:sz w:val="16"/>
      <w:szCs w:val="16"/>
    </w:rPr>
  </w:style>
  <w:style w:type="character" w:styleId="Strong">
    <w:name w:val="Strong"/>
    <w:basedOn w:val="DefaultParagraphFont"/>
    <w:uiPriority w:val="22"/>
    <w:qFormat/>
    <w:rsid w:val="00A17A0C"/>
    <w:rPr>
      <w:b/>
      <w:bCs/>
    </w:rPr>
  </w:style>
  <w:style w:type="paragraph" w:styleId="ListParagraph">
    <w:name w:val="List Paragraph"/>
    <w:basedOn w:val="Normal"/>
    <w:uiPriority w:val="34"/>
    <w:qFormat/>
    <w:rsid w:val="00517246"/>
    <w:pPr>
      <w:ind w:left="720"/>
      <w:contextualSpacing/>
    </w:pPr>
  </w:style>
  <w:style w:type="paragraph" w:customStyle="1" w:styleId="DefaultText">
    <w:name w:val="Default Text"/>
    <w:basedOn w:val="Normal"/>
    <w:rsid w:val="0077777A"/>
    <w:pPr>
      <w:spacing w:after="0" w:line="240" w:lineRule="auto"/>
    </w:pPr>
    <w:rPr>
      <w:rFonts w:ascii="Times New Roman" w:eastAsia="Times New Roman" w:hAnsi="Times New Roman" w:cs="Times New Roman"/>
      <w:noProof/>
      <w:sz w:val="24"/>
      <w:szCs w:val="20"/>
    </w:rPr>
  </w:style>
  <w:style w:type="paragraph" w:styleId="NoSpacing">
    <w:name w:val="No Spacing"/>
    <w:uiPriority w:val="1"/>
    <w:qFormat/>
    <w:rsid w:val="007431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22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mailto:recruitment@oasisproject.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oasisproject.org.uk/job-vacancies/"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asis Theme">
      <a:dk1>
        <a:sysClr val="windowText" lastClr="000000"/>
      </a:dk1>
      <a:lt1>
        <a:sysClr val="window" lastClr="FFFFFF"/>
      </a:lt1>
      <a:dk2>
        <a:srgbClr val="12314D"/>
      </a:dk2>
      <a:lt2>
        <a:srgbClr val="EEECE1"/>
      </a:lt2>
      <a:accent1>
        <a:srgbClr val="4155A0"/>
      </a:accent1>
      <a:accent2>
        <a:srgbClr val="F05A46"/>
      </a:accent2>
      <a:accent3>
        <a:srgbClr val="41B498"/>
      </a:accent3>
      <a:accent4>
        <a:srgbClr val="F0BEDC"/>
      </a:accent4>
      <a:accent5>
        <a:srgbClr val="FAF000"/>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1FD11C78</Template>
  <TotalTime>0</TotalTime>
  <Pages>2</Pages>
  <Words>406</Words>
  <Characters>2317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coralie.watson</dc:creator>
  <cp:lastModifiedBy>Charis Bull</cp:lastModifiedBy>
  <cp:revision>3</cp:revision>
  <cp:lastPrinted>2019-06-06T08:02:00Z</cp:lastPrinted>
  <dcterms:created xsi:type="dcterms:W3CDTF">2019-10-01T08:47:00Z</dcterms:created>
  <dcterms:modified xsi:type="dcterms:W3CDTF">2019-10-04T15:29:00Z</dcterms:modified>
</cp:coreProperties>
</file>